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8F99B" w14:textId="34FD51D8" w:rsidR="00D170DE" w:rsidRDefault="00D85342" w:rsidP="00EE3C44">
      <w:pPr>
        <w:pStyle w:val="H1"/>
        <w:rPr>
          <w:rFonts w:cs="Arial"/>
        </w:rPr>
      </w:pPr>
      <w:r>
        <w:rPr>
          <w:rFonts w:cs="Arial"/>
        </w:rPr>
        <w:t>Beneficiary card mail merge</w:t>
      </w:r>
      <w:r w:rsidR="00D170DE">
        <w:rPr>
          <w:rFonts w:cs="Arial"/>
        </w:rPr>
        <w:t xml:space="preserve"> instructions</w:t>
      </w:r>
    </w:p>
    <w:p w14:paraId="3BF95718" w14:textId="77777777" w:rsidR="009F4293" w:rsidRDefault="009F4293" w:rsidP="00386EB8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577BCD16" w14:textId="41589AB4" w:rsidR="00D53609" w:rsidRDefault="00D53609" w:rsidP="00386EB8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 w:rsidRPr="003D1E76">
        <w:rPr>
          <w:rFonts w:eastAsia="Times New Roman" w:cs="Arial"/>
          <w:b/>
          <w:color w:val="000000"/>
        </w:rPr>
        <w:t>Mail merge function</w:t>
      </w:r>
      <w:r>
        <w:rPr>
          <w:rFonts w:eastAsia="Times New Roman" w:cs="Arial"/>
          <w:color w:val="000000"/>
        </w:rPr>
        <w:t xml:space="preserve"> allows to transfer a list of beneficiary’s data to a</w:t>
      </w:r>
      <w:r w:rsidR="003D1E76">
        <w:rPr>
          <w:rFonts w:eastAsia="Times New Roman" w:cs="Arial"/>
          <w:color w:val="000000"/>
        </w:rPr>
        <w:t xml:space="preserve"> pre-formatted beneficiary card.</w:t>
      </w:r>
    </w:p>
    <w:p w14:paraId="6BFD0772" w14:textId="25C28128" w:rsidR="00D53609" w:rsidRPr="004C41E2" w:rsidRDefault="004C41E2" w:rsidP="004C41E2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2 </w:t>
      </w:r>
      <w:r w:rsidR="00D53609" w:rsidRPr="004C41E2">
        <w:rPr>
          <w:rFonts w:eastAsia="Times New Roman" w:cs="Arial"/>
          <w:color w:val="000000"/>
        </w:rPr>
        <w:t>files are needed</w:t>
      </w:r>
      <w:r w:rsidR="00015A18" w:rsidRPr="004C41E2">
        <w:rPr>
          <w:rFonts w:eastAsia="Times New Roman" w:cs="Arial"/>
          <w:color w:val="000000"/>
        </w:rPr>
        <w:t xml:space="preserve"> to </w:t>
      </w:r>
      <w:r w:rsidR="003D1E76" w:rsidRPr="004C41E2">
        <w:rPr>
          <w:rFonts w:eastAsia="Times New Roman" w:cs="Arial"/>
          <w:color w:val="000000"/>
        </w:rPr>
        <w:t>produce</w:t>
      </w:r>
      <w:r w:rsidR="00015A18" w:rsidRPr="004C41E2">
        <w:rPr>
          <w:rFonts w:eastAsia="Times New Roman" w:cs="Arial"/>
          <w:color w:val="000000"/>
        </w:rPr>
        <w:t xml:space="preserve"> a 3</w:t>
      </w:r>
      <w:r w:rsidR="00015A18" w:rsidRPr="004C41E2">
        <w:rPr>
          <w:rFonts w:eastAsia="Times New Roman" w:cs="Arial"/>
          <w:color w:val="000000"/>
          <w:vertAlign w:val="superscript"/>
        </w:rPr>
        <w:t>rd</w:t>
      </w:r>
      <w:r w:rsidR="00015A18" w:rsidRPr="004C41E2">
        <w:rPr>
          <w:rFonts w:eastAsia="Times New Roman" w:cs="Arial"/>
          <w:color w:val="000000"/>
        </w:rPr>
        <w:t xml:space="preserve"> file with all </w:t>
      </w:r>
      <w:r w:rsidR="00CF1AE7">
        <w:rPr>
          <w:rFonts w:eastAsia="Times New Roman" w:cs="Arial"/>
          <w:color w:val="000000"/>
        </w:rPr>
        <w:t xml:space="preserve">individual </w:t>
      </w:r>
      <w:r w:rsidR="003D1E76" w:rsidRPr="004C41E2">
        <w:rPr>
          <w:rFonts w:eastAsia="Times New Roman" w:cs="Arial"/>
          <w:color w:val="000000"/>
        </w:rPr>
        <w:t>beneficiary cards</w:t>
      </w:r>
      <w:r w:rsidR="00015A18" w:rsidRPr="004C41E2">
        <w:rPr>
          <w:rFonts w:eastAsia="Times New Roman" w:cs="Arial"/>
          <w:color w:val="000000"/>
        </w:rPr>
        <w:t>:</w:t>
      </w:r>
    </w:p>
    <w:p w14:paraId="0947B0ED" w14:textId="7145819D" w:rsidR="007A12C0" w:rsidRPr="004C41E2" w:rsidRDefault="007A12C0" w:rsidP="007A12C0">
      <w:pPr>
        <w:shd w:val="clear" w:color="auto" w:fill="FFFFFF"/>
        <w:spacing w:after="0"/>
        <w:ind w:firstLine="720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a/ Main document: </w:t>
      </w:r>
      <w:r w:rsidRPr="004C41E2">
        <w:rPr>
          <w:rFonts w:eastAsia="Times New Roman" w:cs="Arial"/>
          <w:color w:val="000000"/>
        </w:rPr>
        <w:t>Beneficiary card template, in a 1-page Word format</w:t>
      </w:r>
    </w:p>
    <w:p w14:paraId="30AF1358" w14:textId="128A5F72" w:rsidR="00D53609" w:rsidRPr="004C41E2" w:rsidRDefault="007A12C0" w:rsidP="004C41E2">
      <w:pPr>
        <w:shd w:val="clear" w:color="auto" w:fill="FFFFFF"/>
        <w:spacing w:after="0"/>
        <w:ind w:left="360" w:firstLine="360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b</w:t>
      </w:r>
      <w:r w:rsidR="004C41E2">
        <w:rPr>
          <w:rFonts w:eastAsia="Times New Roman" w:cs="Arial"/>
          <w:color w:val="000000"/>
        </w:rPr>
        <w:t xml:space="preserve">/ </w:t>
      </w:r>
      <w:r>
        <w:rPr>
          <w:rFonts w:eastAsia="Times New Roman" w:cs="Arial"/>
          <w:color w:val="000000"/>
        </w:rPr>
        <w:t xml:space="preserve">Mailing list: </w:t>
      </w:r>
      <w:r w:rsidR="00D53609" w:rsidRPr="004C41E2">
        <w:rPr>
          <w:rFonts w:eastAsia="Times New Roman" w:cs="Arial"/>
          <w:color w:val="000000"/>
        </w:rPr>
        <w:t>Beneficiary data</w:t>
      </w:r>
      <w:r w:rsidR="004C41E2" w:rsidRPr="004C41E2">
        <w:rPr>
          <w:rFonts w:eastAsia="Times New Roman" w:cs="Arial"/>
          <w:color w:val="000000"/>
        </w:rPr>
        <w:t>, in an E</w:t>
      </w:r>
      <w:r w:rsidR="00D53609" w:rsidRPr="004C41E2">
        <w:rPr>
          <w:rFonts w:eastAsia="Times New Roman" w:cs="Arial"/>
          <w:color w:val="000000"/>
        </w:rPr>
        <w:t>xcel format</w:t>
      </w:r>
    </w:p>
    <w:p w14:paraId="57387D4F" w14:textId="77777777" w:rsidR="00D53609" w:rsidRDefault="00D53609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70C320FA" w14:textId="68968B70" w:rsidR="004C41E2" w:rsidRDefault="00E11B1B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Below are the steps to follow in a chronological order, </w:t>
      </w:r>
      <w:r w:rsidR="004C41E2">
        <w:rPr>
          <w:rFonts w:eastAsia="Times New Roman" w:cs="Arial"/>
          <w:color w:val="000000"/>
        </w:rPr>
        <w:t>using the existing Beneficiary card template.</w:t>
      </w:r>
    </w:p>
    <w:p w14:paraId="2832399F" w14:textId="77777777" w:rsidR="005D6D33" w:rsidRDefault="005D6D33" w:rsidP="00D53609">
      <w:pPr>
        <w:shd w:val="clear" w:color="auto" w:fill="FFFFFF"/>
        <w:spacing w:after="0"/>
        <w:jc w:val="left"/>
        <w:rPr>
          <w:rFonts w:eastAsia="Times New Roman" w:cs="Arial"/>
          <w:color w:val="000000"/>
        </w:rPr>
      </w:pPr>
    </w:p>
    <w:p w14:paraId="3E15653A" w14:textId="77777777" w:rsidR="005E116D" w:rsidRDefault="005D6D33" w:rsidP="00267F2C">
      <w:pPr>
        <w:pStyle w:val="ListParagraph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 w:rsidRPr="005D6D33">
        <w:rPr>
          <w:rFonts w:eastAsia="Times New Roman" w:cs="Arial"/>
          <w:color w:val="000000"/>
        </w:rPr>
        <w:t xml:space="preserve">Open the file </w:t>
      </w:r>
      <w:r w:rsidR="00B8581E">
        <w:rPr>
          <w:rFonts w:eastAsia="Times New Roman" w:cs="Arial"/>
          <w:color w:val="000000"/>
        </w:rPr>
        <w:t>“</w:t>
      </w:r>
      <w:r w:rsidRPr="005D6D33">
        <w:rPr>
          <w:rFonts w:eastAsia="Times New Roman" w:cs="Arial"/>
          <w:color w:val="000000"/>
        </w:rPr>
        <w:t>M4_4_2_2a Beneficiary card template-front.docx</w:t>
      </w:r>
      <w:r w:rsidR="00B8581E">
        <w:rPr>
          <w:rFonts w:eastAsia="Times New Roman" w:cs="Arial"/>
          <w:color w:val="000000"/>
        </w:rPr>
        <w:t>”</w:t>
      </w:r>
    </w:p>
    <w:p w14:paraId="4006A71B" w14:textId="27C14C27" w:rsidR="005D6D33" w:rsidRDefault="005D6D33" w:rsidP="00267F2C">
      <w:pPr>
        <w:pStyle w:val="ListParagraph"/>
        <w:spacing w:after="0"/>
        <w:ind w:left="426"/>
        <w:jc w:val="left"/>
        <w:rPr>
          <w:rFonts w:eastAsia="Times New Roman" w:cs="Arial"/>
          <w:color w:val="000000"/>
        </w:rPr>
      </w:pPr>
      <w:r w:rsidRPr="005D6D33">
        <w:rPr>
          <w:rFonts w:eastAsia="Times New Roman" w:cs="Arial"/>
          <w:color w:val="000000"/>
        </w:rPr>
        <w:t xml:space="preserve">and click on </w:t>
      </w:r>
      <w:r w:rsidR="00B8581E">
        <w:rPr>
          <w:rFonts w:eastAsia="Times New Roman" w:cs="Arial"/>
          <w:color w:val="000000"/>
        </w:rPr>
        <w:t>“</w:t>
      </w:r>
      <w:r w:rsidR="000B1476">
        <w:rPr>
          <w:rFonts w:eastAsia="Times New Roman" w:cs="Arial"/>
          <w:color w:val="000000"/>
        </w:rPr>
        <w:t>OK</w:t>
      </w:r>
      <w:r w:rsidR="00B8581E">
        <w:rPr>
          <w:rFonts w:eastAsia="Times New Roman" w:cs="Arial"/>
          <w:color w:val="000000"/>
        </w:rPr>
        <w:t>”</w:t>
      </w:r>
      <w:r w:rsidRPr="005D6D33">
        <w:rPr>
          <w:rFonts w:eastAsia="Times New Roman" w:cs="Arial"/>
          <w:color w:val="000000"/>
        </w:rPr>
        <w:t xml:space="preserve"> in the </w:t>
      </w:r>
      <w:r>
        <w:rPr>
          <w:rFonts w:eastAsia="Times New Roman" w:cs="Arial"/>
          <w:color w:val="000000"/>
        </w:rPr>
        <w:t>pop-</w:t>
      </w:r>
      <w:r w:rsidRPr="005D6D33">
        <w:rPr>
          <w:rFonts w:eastAsia="Times New Roman" w:cs="Arial"/>
          <w:color w:val="000000"/>
        </w:rPr>
        <w:t>up dialog box</w:t>
      </w:r>
      <w:r w:rsidR="004C41E2">
        <w:rPr>
          <w:rFonts w:eastAsia="Times New Roman" w:cs="Arial"/>
          <w:color w:val="000000"/>
        </w:rPr>
        <w:t>:</w:t>
      </w:r>
    </w:p>
    <w:p w14:paraId="03D5ADD4" w14:textId="2030C3A2" w:rsidR="004C41E2" w:rsidRDefault="00267F2C" w:rsidP="00267F2C">
      <w:pPr>
        <w:pStyle w:val="ListParagraph"/>
        <w:spacing w:after="0"/>
        <w:ind w:left="1440" w:hanging="1014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8B7437" wp14:editId="3756E4DF">
                <wp:simplePos x="0" y="0"/>
                <wp:positionH relativeFrom="column">
                  <wp:posOffset>3291205</wp:posOffset>
                </wp:positionH>
                <wp:positionV relativeFrom="paragraph">
                  <wp:posOffset>1215911</wp:posOffset>
                </wp:positionV>
                <wp:extent cx="45085" cy="229235"/>
                <wp:effectExtent l="127000" t="50800" r="107315" b="755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085" cy="2292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EC87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10" o:spid="_x0000_s1026" type="#_x0000_t32" style="position:absolute;margin-left:259.15pt;margin-top:95.75pt;width:3.55pt;height:18.05pt;rotation:-15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4C41E2" w:rsidRPr="004C41E2">
        <w:rPr>
          <w:rFonts w:eastAsia="Times New Roman" w:cs="Arial"/>
          <w:noProof/>
          <w:color w:val="000000"/>
        </w:rPr>
        <w:drawing>
          <wp:inline distT="0" distB="0" distL="0" distR="0" wp14:anchorId="41490A82" wp14:editId="1B9702C0">
            <wp:extent cx="3240000" cy="14508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71D8" w14:textId="71352DF3" w:rsidR="00267F2C" w:rsidRPr="00267F2C" w:rsidRDefault="00267F2C" w:rsidP="00267F2C">
      <w:pPr>
        <w:pStyle w:val="ListParagraph"/>
        <w:spacing w:after="0"/>
        <w:ind w:left="1440" w:hanging="1014"/>
        <w:jc w:val="left"/>
        <w:rPr>
          <w:rFonts w:eastAsia="Times New Roman" w:cs="Arial"/>
          <w:color w:val="000000"/>
        </w:rPr>
      </w:pPr>
    </w:p>
    <w:p w14:paraId="5F72D6A6" w14:textId="23331A43" w:rsidR="00B8581E" w:rsidRPr="00C438AA" w:rsidRDefault="002F051D" w:rsidP="00267F2C">
      <w:pPr>
        <w:pStyle w:val="ListParagraph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i</w:t>
      </w:r>
      <w:r w:rsidR="00B8581E">
        <w:rPr>
          <w:rFonts w:eastAsia="Times New Roman" w:cs="Arial"/>
          <w:color w:val="000000"/>
        </w:rPr>
        <w:t>f you receive the message:</w:t>
      </w:r>
    </w:p>
    <w:p w14:paraId="7603842B" w14:textId="29917827" w:rsidR="00B8581E" w:rsidRPr="005E116D" w:rsidRDefault="002F051D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C2D795" wp14:editId="0B513B06">
                <wp:simplePos x="0" y="0"/>
                <wp:positionH relativeFrom="column">
                  <wp:posOffset>1962228</wp:posOffset>
                </wp:positionH>
                <wp:positionV relativeFrom="paragraph">
                  <wp:posOffset>876935</wp:posOffset>
                </wp:positionV>
                <wp:extent cx="45719" cy="229856"/>
                <wp:effectExtent l="127000" t="50800" r="107315" b="755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4107" id="Straight_x0020_Arrow_x0020_Connector_x0020_12" o:spid="_x0000_s1026" type="#_x0000_t32" style="position:absolute;margin-left:154.5pt;margin-top:69.05pt;width:3.6pt;height:18.1pt;rotation:-15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ElZA4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3D1E76">
        <w:rPr>
          <w:rFonts w:eastAsia="Times New Roman" w:cs="Arial"/>
          <w:noProof/>
          <w:color w:val="000000"/>
        </w:rPr>
        <w:drawing>
          <wp:inline distT="0" distB="0" distL="0" distR="0" wp14:anchorId="1390DA6D" wp14:editId="4651FC4B">
            <wp:extent cx="3240000" cy="10980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8-11 at 13.56.1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 r="1282"/>
                    <a:stretch/>
                  </pic:blipFill>
                  <pic:spPr bwMode="auto">
                    <a:xfrm>
                      <a:off x="0" y="0"/>
                      <a:ext cx="3240000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5C6A" w14:textId="77777777" w:rsidR="002F051D" w:rsidRPr="00267F2C" w:rsidRDefault="005D6D33" w:rsidP="00267F2C">
      <w:pPr>
        <w:spacing w:after="0"/>
        <w:ind w:firstLine="851"/>
        <w:jc w:val="left"/>
        <w:rPr>
          <w:rFonts w:eastAsia="Times New Roman" w:cs="Arial"/>
          <w:color w:val="000000"/>
        </w:rPr>
      </w:pPr>
      <w:r w:rsidRPr="00267F2C">
        <w:rPr>
          <w:rFonts w:eastAsia="Times New Roman" w:cs="Arial"/>
          <w:color w:val="000000"/>
        </w:rPr>
        <w:t xml:space="preserve">select </w:t>
      </w:r>
      <w:r w:rsidR="00B8581E" w:rsidRPr="00267F2C">
        <w:rPr>
          <w:rFonts w:eastAsia="Times New Roman" w:cs="Arial"/>
          <w:color w:val="000000"/>
        </w:rPr>
        <w:t>“Find File…”</w:t>
      </w:r>
    </w:p>
    <w:p w14:paraId="11107D7F" w14:textId="606D299E" w:rsidR="005D6D33" w:rsidRPr="00267F2C" w:rsidRDefault="005D6D33" w:rsidP="00267F2C">
      <w:pPr>
        <w:spacing w:after="0"/>
        <w:ind w:firstLine="851"/>
        <w:jc w:val="left"/>
        <w:rPr>
          <w:rFonts w:eastAsia="Times New Roman" w:cs="Arial"/>
          <w:color w:val="000000"/>
        </w:rPr>
      </w:pPr>
      <w:r w:rsidRPr="00267F2C">
        <w:rPr>
          <w:rFonts w:eastAsia="Times New Roman" w:cs="Arial"/>
          <w:color w:val="000000"/>
        </w:rPr>
        <w:t xml:space="preserve">open the file </w:t>
      </w:r>
      <w:r w:rsidR="00B8581E" w:rsidRPr="00267F2C">
        <w:rPr>
          <w:rFonts w:eastAsia="Times New Roman" w:cs="Arial"/>
          <w:color w:val="000000"/>
        </w:rPr>
        <w:t>“</w:t>
      </w:r>
      <w:r w:rsidRPr="00267F2C">
        <w:rPr>
          <w:rFonts w:eastAsia="Times New Roman" w:cs="Arial"/>
          <w:color w:val="000000"/>
        </w:rPr>
        <w:t>M4_4_1_2 Beneficiary master data, lists, reports.xlsx</w:t>
      </w:r>
      <w:r w:rsidR="00B8581E" w:rsidRPr="00267F2C">
        <w:rPr>
          <w:rFonts w:eastAsia="Times New Roman" w:cs="Arial"/>
          <w:color w:val="000000"/>
        </w:rPr>
        <w:t>”</w:t>
      </w:r>
    </w:p>
    <w:p w14:paraId="12095DCD" w14:textId="22478E34" w:rsidR="003D1E76" w:rsidRDefault="002F051D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and </w:t>
      </w:r>
      <w:r w:rsidRPr="005D6D33">
        <w:rPr>
          <w:rFonts w:eastAsia="Times New Roman" w:cs="Arial"/>
          <w:color w:val="000000"/>
        </w:rPr>
        <w:t xml:space="preserve">click on </w:t>
      </w:r>
      <w:r>
        <w:rPr>
          <w:rFonts w:eastAsia="Times New Roman" w:cs="Arial"/>
          <w:color w:val="000000"/>
        </w:rPr>
        <w:t>“</w:t>
      </w:r>
      <w:r w:rsidR="002464CA">
        <w:rPr>
          <w:rFonts w:eastAsia="Times New Roman" w:cs="Arial"/>
          <w:color w:val="000000"/>
        </w:rPr>
        <w:t>OK</w:t>
      </w:r>
      <w:r>
        <w:rPr>
          <w:rFonts w:eastAsia="Times New Roman" w:cs="Arial"/>
          <w:color w:val="000000"/>
        </w:rPr>
        <w:t>”</w:t>
      </w:r>
      <w:r w:rsidR="000B1476">
        <w:rPr>
          <w:rFonts w:eastAsia="Times New Roman" w:cs="Arial"/>
          <w:color w:val="000000"/>
        </w:rPr>
        <w:t xml:space="preserve"> when the above </w:t>
      </w:r>
      <w:r>
        <w:rPr>
          <w:rFonts w:eastAsia="Times New Roman" w:cs="Arial"/>
          <w:color w:val="000000"/>
        </w:rPr>
        <w:t>pop-</w:t>
      </w:r>
      <w:r w:rsidRPr="005D6D33">
        <w:rPr>
          <w:rFonts w:eastAsia="Times New Roman" w:cs="Arial"/>
          <w:color w:val="000000"/>
        </w:rPr>
        <w:t>up dialog box</w:t>
      </w:r>
      <w:r w:rsidR="000B1476">
        <w:rPr>
          <w:rFonts w:eastAsia="Times New Roman" w:cs="Arial"/>
          <w:color w:val="000000"/>
        </w:rPr>
        <w:t xml:space="preserve"> is showing</w:t>
      </w:r>
    </w:p>
    <w:p w14:paraId="6787DBDB" w14:textId="77777777" w:rsidR="002F051D" w:rsidRPr="00267F2C" w:rsidRDefault="002F051D" w:rsidP="00267F2C">
      <w:pPr>
        <w:spacing w:after="0"/>
        <w:jc w:val="left"/>
        <w:rPr>
          <w:rFonts w:eastAsia="Times New Roman" w:cs="Arial"/>
          <w:color w:val="000000"/>
        </w:rPr>
      </w:pPr>
    </w:p>
    <w:p w14:paraId="1FE675FE" w14:textId="4297C239" w:rsidR="002F051D" w:rsidRDefault="00B8581E" w:rsidP="00267F2C">
      <w:pPr>
        <w:pStyle w:val="ListParagraph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 w:rsidRPr="00B8581E">
        <w:rPr>
          <w:rFonts w:eastAsia="Times New Roman" w:cs="Arial"/>
          <w:color w:val="000000"/>
        </w:rPr>
        <w:t xml:space="preserve">In </w:t>
      </w:r>
      <w:r w:rsidR="002F051D">
        <w:rPr>
          <w:rFonts w:eastAsia="Times New Roman" w:cs="Arial"/>
          <w:color w:val="000000"/>
        </w:rPr>
        <w:t>the "Open Workbook" dialog box</w:t>
      </w:r>
      <w:r w:rsidR="0054183D">
        <w:rPr>
          <w:rFonts w:eastAsia="Times New Roman" w:cs="Arial"/>
          <w:color w:val="000000"/>
        </w:rPr>
        <w:t>,</w:t>
      </w:r>
    </w:p>
    <w:p w14:paraId="5DE3BC33" w14:textId="39061F8B" w:rsidR="002F051D" w:rsidRDefault="00B8581E" w:rsidP="00267F2C">
      <w:pPr>
        <w:pStyle w:val="ListParagraph"/>
        <w:spacing w:after="0"/>
        <w:ind w:left="426"/>
        <w:jc w:val="left"/>
        <w:rPr>
          <w:rFonts w:eastAsia="Times New Roman" w:cs="Arial"/>
          <w:color w:val="000000"/>
        </w:rPr>
      </w:pPr>
      <w:r w:rsidRPr="00B8581E">
        <w:rPr>
          <w:rFonts w:eastAsia="Times New Roman" w:cs="Arial"/>
          <w:color w:val="000000"/>
        </w:rPr>
        <w:t>se</w:t>
      </w:r>
      <w:r w:rsidR="000B1476">
        <w:rPr>
          <w:rFonts w:eastAsia="Times New Roman" w:cs="Arial"/>
          <w:color w:val="000000"/>
        </w:rPr>
        <w:t>lect "ODK-Beneficiary-List.csv"</w:t>
      </w:r>
    </w:p>
    <w:p w14:paraId="6F084BA6" w14:textId="2F4BF1E4" w:rsidR="00B8581E" w:rsidRDefault="00B8581E" w:rsidP="00267F2C">
      <w:pPr>
        <w:pStyle w:val="ListParagraph"/>
        <w:spacing w:after="0"/>
        <w:ind w:left="426"/>
        <w:jc w:val="left"/>
        <w:rPr>
          <w:rFonts w:eastAsia="Times New Roman" w:cs="Arial"/>
          <w:color w:val="000000"/>
        </w:rPr>
      </w:pPr>
      <w:r w:rsidRPr="00B8581E">
        <w:rPr>
          <w:rFonts w:eastAsia="Times New Roman" w:cs="Arial"/>
          <w:color w:val="000000"/>
        </w:rPr>
        <w:t>leave "Cell range" blank</w:t>
      </w:r>
    </w:p>
    <w:p w14:paraId="7152572F" w14:textId="3BF1E367" w:rsidR="002F051D" w:rsidRDefault="002F051D" w:rsidP="00267F2C">
      <w:pPr>
        <w:pStyle w:val="ListParagraph"/>
        <w:spacing w:after="0"/>
        <w:ind w:left="42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and click on “</w:t>
      </w:r>
      <w:r w:rsidR="000B1476">
        <w:rPr>
          <w:rFonts w:eastAsia="Times New Roman" w:cs="Arial"/>
          <w:color w:val="000000"/>
        </w:rPr>
        <w:t>OK</w:t>
      </w:r>
      <w:r>
        <w:rPr>
          <w:rFonts w:eastAsia="Times New Roman" w:cs="Arial"/>
          <w:color w:val="000000"/>
        </w:rPr>
        <w:t>”</w:t>
      </w:r>
    </w:p>
    <w:p w14:paraId="02521ABE" w14:textId="07980EC8" w:rsidR="002F051D" w:rsidRDefault="00267F2C" w:rsidP="00267F2C">
      <w:pPr>
        <w:pStyle w:val="ListParagraph"/>
        <w:spacing w:after="0"/>
        <w:ind w:left="42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289FC" wp14:editId="17A38DAE">
                <wp:simplePos x="0" y="0"/>
                <wp:positionH relativeFrom="column">
                  <wp:posOffset>2188838</wp:posOffset>
                </wp:positionH>
                <wp:positionV relativeFrom="paragraph">
                  <wp:posOffset>1383879</wp:posOffset>
                </wp:positionV>
                <wp:extent cx="45719" cy="229856"/>
                <wp:effectExtent l="127000" t="50800" r="107315" b="755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4779" id="Straight_x0020_Arrow_x0020_Connector_x0020_14" o:spid="_x0000_s1026" type="#_x0000_t32" style="position:absolute;margin-left:172.35pt;margin-top:108.95pt;width:3.6pt;height:18.1pt;rotation:-15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T3gg8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Pr="002F051D">
        <w:rPr>
          <w:rFonts w:eastAsia="Times New Roman" w:cs="Arial"/>
          <w:noProof/>
          <w:color w:val="000000"/>
        </w:rPr>
        <w:drawing>
          <wp:inline distT="0" distB="0" distL="0" distR="0" wp14:anchorId="1A77DAB5" wp14:editId="469720D2">
            <wp:extent cx="2091600" cy="153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985" r="3650" b="-985"/>
                    <a:stretch/>
                  </pic:blipFill>
                  <pic:spPr bwMode="auto">
                    <a:xfrm>
                      <a:off x="0" y="0"/>
                      <a:ext cx="20916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5FD82" w14:textId="510E6954" w:rsidR="002F051D" w:rsidRPr="002F051D" w:rsidRDefault="002F051D" w:rsidP="002F051D">
      <w:pPr>
        <w:spacing w:after="0"/>
        <w:jc w:val="left"/>
        <w:rPr>
          <w:rFonts w:eastAsia="Times New Roman" w:cs="Arial"/>
          <w:color w:val="000000"/>
        </w:rPr>
      </w:pPr>
    </w:p>
    <w:p w14:paraId="6B52C705" w14:textId="6CE7B936" w:rsidR="002464CA" w:rsidRPr="002464CA" w:rsidRDefault="002464CA" w:rsidP="002464CA">
      <w:pPr>
        <w:pStyle w:val="ListParagraph"/>
        <w:spacing w:after="0"/>
        <w:ind w:left="426"/>
        <w:jc w:val="center"/>
        <w:rPr>
          <w:rFonts w:eastAsia="Times New Roman" w:cs="Arial"/>
          <w:b/>
          <w:color w:val="000000"/>
        </w:rPr>
      </w:pPr>
      <w:r w:rsidRPr="002464CA">
        <w:rPr>
          <w:rFonts w:eastAsia="Times New Roman" w:cs="Arial"/>
          <w:b/>
          <w:color w:val="00B050"/>
        </w:rPr>
        <w:sym w:font="Wingdings" w:char="F0AB"/>
      </w:r>
      <w:r>
        <w:rPr>
          <w:rFonts w:eastAsia="Times New Roman" w:cs="Arial"/>
          <w:b/>
          <w:color w:val="000000"/>
        </w:rPr>
        <w:t xml:space="preserve"> </w:t>
      </w:r>
      <w:r w:rsidR="005B41EE" w:rsidRPr="002464CA">
        <w:rPr>
          <w:rFonts w:eastAsia="Times New Roman" w:cs="Arial"/>
          <w:b/>
          <w:color w:val="000000"/>
        </w:rPr>
        <w:t>The word document of the benefi</w:t>
      </w:r>
      <w:r w:rsidRPr="002464CA">
        <w:rPr>
          <w:rFonts w:eastAsia="Times New Roman" w:cs="Arial"/>
          <w:b/>
          <w:color w:val="000000"/>
        </w:rPr>
        <w:t>ciary card template is now open</w:t>
      </w:r>
      <w:r>
        <w:rPr>
          <w:rFonts w:eastAsia="Times New Roman" w:cs="Arial"/>
          <w:b/>
          <w:color w:val="000000"/>
        </w:rPr>
        <w:t>ed</w:t>
      </w:r>
    </w:p>
    <w:p w14:paraId="080E37D5" w14:textId="564BDD50" w:rsidR="005B41EE" w:rsidRPr="002464CA" w:rsidRDefault="005B41EE" w:rsidP="002464CA">
      <w:pPr>
        <w:pStyle w:val="ListParagraph"/>
        <w:spacing w:after="0"/>
        <w:ind w:left="426"/>
        <w:jc w:val="center"/>
        <w:rPr>
          <w:rFonts w:eastAsia="Times New Roman" w:cs="Arial"/>
          <w:b/>
          <w:color w:val="000000"/>
        </w:rPr>
      </w:pPr>
      <w:r w:rsidRPr="002464CA">
        <w:rPr>
          <w:rFonts w:eastAsia="Times New Roman" w:cs="Arial"/>
          <w:b/>
          <w:color w:val="000000"/>
        </w:rPr>
        <w:t>and linked with the data from the beneficiary lis</w:t>
      </w:r>
      <w:r w:rsidR="002464CA">
        <w:rPr>
          <w:rFonts w:eastAsia="Times New Roman" w:cs="Arial"/>
          <w:b/>
          <w:color w:val="000000"/>
        </w:rPr>
        <w:t xml:space="preserve">t </w:t>
      </w:r>
      <w:r w:rsidR="002464CA" w:rsidRPr="002464CA">
        <w:rPr>
          <w:rFonts w:eastAsia="Times New Roman" w:cs="Arial"/>
          <w:b/>
          <w:color w:val="00B050"/>
        </w:rPr>
        <w:sym w:font="Wingdings" w:char="F0AB"/>
      </w:r>
    </w:p>
    <w:p w14:paraId="746A5A6D" w14:textId="77777777" w:rsidR="005B41EE" w:rsidRPr="00267F2C" w:rsidRDefault="005B41EE" w:rsidP="00267F2C">
      <w:pPr>
        <w:spacing w:after="0"/>
        <w:jc w:val="left"/>
        <w:rPr>
          <w:rFonts w:eastAsia="Times New Roman" w:cs="Arial"/>
          <w:color w:val="000000"/>
        </w:rPr>
      </w:pPr>
    </w:p>
    <w:p w14:paraId="39190BFE" w14:textId="35469425" w:rsidR="00B8581E" w:rsidRDefault="00B8581E" w:rsidP="00267F2C">
      <w:pPr>
        <w:pStyle w:val="ListParagraph"/>
        <w:numPr>
          <w:ilvl w:val="0"/>
          <w:numId w:val="26"/>
        </w:numPr>
        <w:spacing w:after="0"/>
        <w:ind w:left="426" w:hanging="426"/>
        <w:jc w:val="left"/>
        <w:rPr>
          <w:rFonts w:eastAsia="Times New Roman" w:cs="Arial"/>
          <w:color w:val="000000"/>
        </w:rPr>
      </w:pPr>
      <w:r w:rsidRPr="005B41EE">
        <w:rPr>
          <w:rFonts w:eastAsia="Times New Roman" w:cs="Arial"/>
          <w:color w:val="000000"/>
        </w:rPr>
        <w:t>Select the "</w:t>
      </w:r>
      <w:r w:rsidRPr="00CF1AE7">
        <w:rPr>
          <w:rFonts w:eastAsia="Times New Roman" w:cs="Arial"/>
          <w:b/>
          <w:color w:val="000000"/>
        </w:rPr>
        <w:t>Mailing</w:t>
      </w:r>
      <w:r w:rsidR="005B41EE" w:rsidRPr="00CF1AE7">
        <w:rPr>
          <w:rFonts w:eastAsia="Times New Roman" w:cs="Arial"/>
          <w:b/>
          <w:color w:val="000000"/>
        </w:rPr>
        <w:t>s</w:t>
      </w:r>
      <w:r w:rsidRPr="005B41EE">
        <w:rPr>
          <w:rFonts w:eastAsia="Times New Roman" w:cs="Arial"/>
          <w:color w:val="000000"/>
        </w:rPr>
        <w:t>" menu tab</w:t>
      </w:r>
      <w:r w:rsidR="00232589">
        <w:rPr>
          <w:rFonts w:eastAsia="Times New Roman" w:cs="Arial"/>
          <w:color w:val="000000"/>
        </w:rPr>
        <w:t xml:space="preserve"> to process some checks before launching the print:</w:t>
      </w:r>
    </w:p>
    <w:p w14:paraId="6C9C9191" w14:textId="77B21AAB" w:rsidR="001C1CB3" w:rsidRPr="001C1CB3" w:rsidRDefault="00183F97" w:rsidP="00267F2C">
      <w:pPr>
        <w:pStyle w:val="ListParagraph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“</w:t>
      </w:r>
      <w:r w:rsidRPr="00CF1AE7">
        <w:rPr>
          <w:rFonts w:eastAsia="Times New Roman" w:cs="Arial"/>
          <w:b/>
          <w:color w:val="000000"/>
        </w:rPr>
        <w:t>Preview R</w:t>
      </w:r>
      <w:r w:rsidR="001C1CB3" w:rsidRPr="00CF1AE7">
        <w:rPr>
          <w:rFonts w:eastAsia="Times New Roman" w:cs="Arial"/>
          <w:b/>
          <w:color w:val="000000"/>
        </w:rPr>
        <w:t>esults</w:t>
      </w:r>
      <w:r>
        <w:rPr>
          <w:rFonts w:eastAsia="Times New Roman" w:cs="Arial"/>
          <w:color w:val="000000"/>
        </w:rPr>
        <w:t>”</w:t>
      </w:r>
      <w:r w:rsidR="001C1CB3">
        <w:rPr>
          <w:rFonts w:eastAsia="Times New Roman" w:cs="Arial"/>
          <w:color w:val="000000"/>
        </w:rPr>
        <w:t xml:space="preserve"> to sample check if data is correctly showing</w:t>
      </w:r>
    </w:p>
    <w:p w14:paraId="588055EC" w14:textId="00336B58" w:rsidR="00B8581E" w:rsidRDefault="00183F97" w:rsidP="00267F2C">
      <w:pPr>
        <w:spacing w:after="0"/>
        <w:ind w:left="131" w:firstLine="720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7DA2C" wp14:editId="3C9983CC">
                <wp:simplePos x="0" y="0"/>
                <wp:positionH relativeFrom="column">
                  <wp:posOffset>4434947</wp:posOffset>
                </wp:positionH>
                <wp:positionV relativeFrom="paragraph">
                  <wp:posOffset>614045</wp:posOffset>
                </wp:positionV>
                <wp:extent cx="45719" cy="229856"/>
                <wp:effectExtent l="127000" t="50800" r="107315" b="755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912E9" id="Straight_x0020_Arrow_x0020_Connector_x0020_21" o:spid="_x0000_s1026" type="#_x0000_t32" style="position:absolute;margin-left:349.2pt;margin-top:48.35pt;width:3.6pt;height:18.1pt;rotation:-15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rFonts w:eastAsia="Times New Roman" w:cs="Arial"/>
          <w:noProof/>
          <w:color w:val="000000"/>
        </w:rPr>
        <w:drawing>
          <wp:inline distT="0" distB="0" distL="0" distR="0" wp14:anchorId="1690E682" wp14:editId="15F038FA">
            <wp:extent cx="6116320" cy="71501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6-08-11 at 19.48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3ED0" w14:textId="77777777" w:rsidR="002464CA" w:rsidRPr="00267F2C" w:rsidRDefault="002464CA" w:rsidP="00267F2C">
      <w:pPr>
        <w:spacing w:after="0"/>
        <w:ind w:left="131" w:firstLine="720"/>
        <w:jc w:val="left"/>
        <w:rPr>
          <w:rFonts w:eastAsia="Times New Roman" w:cs="Arial"/>
          <w:color w:val="000000"/>
        </w:rPr>
      </w:pPr>
    </w:p>
    <w:p w14:paraId="5BF7EC70" w14:textId="492ED426" w:rsidR="001C1CB3" w:rsidRDefault="00183F97" w:rsidP="00267F2C">
      <w:pPr>
        <w:pStyle w:val="ListParagraph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“</w:t>
      </w:r>
      <w:r w:rsidR="001C1CB3" w:rsidRPr="00CF1AE7">
        <w:rPr>
          <w:rFonts w:eastAsia="Times New Roman" w:cs="Arial"/>
          <w:b/>
          <w:color w:val="000000"/>
        </w:rPr>
        <w:t>F</w:t>
      </w:r>
      <w:r w:rsidRPr="00CF1AE7">
        <w:rPr>
          <w:rFonts w:eastAsia="Times New Roman" w:cs="Arial"/>
          <w:b/>
          <w:color w:val="000000"/>
        </w:rPr>
        <w:t>ilter R</w:t>
      </w:r>
      <w:r w:rsidR="001C1CB3" w:rsidRPr="00CF1AE7">
        <w:rPr>
          <w:rFonts w:eastAsia="Times New Roman" w:cs="Arial"/>
          <w:b/>
          <w:color w:val="000000"/>
        </w:rPr>
        <w:t>ecipients</w:t>
      </w:r>
      <w:r>
        <w:rPr>
          <w:rFonts w:eastAsia="Times New Roman" w:cs="Arial"/>
          <w:color w:val="000000"/>
        </w:rPr>
        <w:t>”</w:t>
      </w:r>
      <w:r w:rsidR="001C1CB3">
        <w:rPr>
          <w:rFonts w:eastAsia="Times New Roman" w:cs="Arial"/>
          <w:color w:val="000000"/>
        </w:rPr>
        <w:t xml:space="preserve"> to short list only the records needed to be printed out</w:t>
      </w:r>
    </w:p>
    <w:p w14:paraId="78A1E8DF" w14:textId="4D987351" w:rsidR="001C1CB3" w:rsidRPr="001C1CB3" w:rsidRDefault="00183F97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8AC87" wp14:editId="133A7466">
                <wp:simplePos x="0" y="0"/>
                <wp:positionH relativeFrom="column">
                  <wp:posOffset>2882265</wp:posOffset>
                </wp:positionH>
                <wp:positionV relativeFrom="paragraph">
                  <wp:posOffset>602215</wp:posOffset>
                </wp:positionV>
                <wp:extent cx="45719" cy="229856"/>
                <wp:effectExtent l="127000" t="50800" r="107315" b="755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6123" id="Straight_x0020_Arrow_x0020_Connector_x0020_19" o:spid="_x0000_s1026" type="#_x0000_t32" style="position:absolute;margin-left:226.95pt;margin-top:47.4pt;width:3.6pt;height:18.1pt;rotation:-15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rFonts w:eastAsia="Times New Roman" w:cs="Arial"/>
          <w:noProof/>
          <w:color w:val="000000"/>
        </w:rPr>
        <w:drawing>
          <wp:inline distT="0" distB="0" distL="0" distR="0" wp14:anchorId="451110A7" wp14:editId="4A3F26BF">
            <wp:extent cx="6116320" cy="71501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08-11 at 19.48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0A7B" w14:textId="54F86282" w:rsidR="002E246E" w:rsidRPr="00267F2C" w:rsidRDefault="002E246E" w:rsidP="00267F2C">
      <w:pPr>
        <w:spacing w:after="0"/>
        <w:jc w:val="left"/>
        <w:rPr>
          <w:rFonts w:eastAsia="Times New Roman" w:cs="Arial"/>
          <w:color w:val="000000"/>
        </w:rPr>
      </w:pPr>
    </w:p>
    <w:p w14:paraId="7BC7DDF1" w14:textId="30B93E86" w:rsidR="00183F97" w:rsidRDefault="00351F63" w:rsidP="00183F97">
      <w:pPr>
        <w:pStyle w:val="ListParagraph"/>
        <w:spacing w:after="0"/>
        <w:ind w:left="127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For example, it is recommended to only print out the list of beneficiaries for t</w:t>
      </w:r>
      <w:r w:rsidR="00183F97">
        <w:rPr>
          <w:rFonts w:eastAsia="Times New Roman" w:cs="Arial"/>
          <w:color w:val="000000"/>
        </w:rPr>
        <w:t>he coming planned distribution.</w:t>
      </w:r>
      <w:r w:rsidR="00CF1AE7">
        <w:rPr>
          <w:rFonts w:eastAsia="Times New Roman" w:cs="Arial"/>
          <w:color w:val="000000"/>
        </w:rPr>
        <w:t xml:space="preserve"> See filter settings below:</w:t>
      </w:r>
    </w:p>
    <w:p w14:paraId="285B0920" w14:textId="217DBE2B" w:rsidR="00351F63" w:rsidRDefault="00201D9E" w:rsidP="00183F97">
      <w:pPr>
        <w:pStyle w:val="ListParagraph"/>
        <w:spacing w:after="0"/>
        <w:ind w:left="1276"/>
        <w:jc w:val="left"/>
        <w:rPr>
          <w:rFonts w:eastAsia="Times New Roman" w:cs="Arial"/>
          <w:color w:val="000000"/>
        </w:rPr>
      </w:pPr>
      <w:r w:rsidRPr="00201D9E">
        <w:rPr>
          <w:rFonts w:eastAsia="Times New Roman" w:cs="Arial"/>
          <w:color w:val="000000"/>
        </w:rPr>
        <w:drawing>
          <wp:inline distT="0" distB="0" distL="0" distR="0" wp14:anchorId="6FF535E2" wp14:editId="3C9FB6E8">
            <wp:extent cx="5195434" cy="2491996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297" cy="24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32F7" w14:textId="77777777" w:rsidR="00183F97" w:rsidRPr="00183F97" w:rsidRDefault="00183F97" w:rsidP="00183F97">
      <w:pPr>
        <w:spacing w:after="0"/>
        <w:jc w:val="left"/>
        <w:rPr>
          <w:rFonts w:eastAsia="Times New Roman" w:cs="Arial"/>
          <w:color w:val="000000"/>
        </w:rPr>
      </w:pPr>
    </w:p>
    <w:p w14:paraId="6FE56935" w14:textId="77777777" w:rsidR="00183F97" w:rsidRDefault="002E246E" w:rsidP="00267F2C">
      <w:pPr>
        <w:pStyle w:val="ListParagraph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Launch the creation of all lab</w:t>
      </w:r>
      <w:r w:rsidR="00183F97">
        <w:rPr>
          <w:rFonts w:eastAsia="Times New Roman" w:cs="Arial"/>
          <w:color w:val="000000"/>
        </w:rPr>
        <w:t>els by pressing “</w:t>
      </w:r>
      <w:r w:rsidR="00183F97" w:rsidRPr="00CF1AE7">
        <w:rPr>
          <w:rFonts w:eastAsia="Times New Roman" w:cs="Arial"/>
          <w:b/>
          <w:color w:val="000000"/>
        </w:rPr>
        <w:t>Finish &amp; Merge</w:t>
      </w:r>
      <w:r w:rsidR="00183F97">
        <w:rPr>
          <w:rFonts w:eastAsia="Times New Roman" w:cs="Arial"/>
          <w:color w:val="000000"/>
        </w:rPr>
        <w:t>”</w:t>
      </w:r>
    </w:p>
    <w:p w14:paraId="2A4A4098" w14:textId="0CDFEF66" w:rsidR="002E246E" w:rsidRDefault="00201D9E" w:rsidP="00183F97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a</w:t>
      </w:r>
      <w:r w:rsidR="00232589">
        <w:rPr>
          <w:rFonts w:eastAsia="Times New Roman" w:cs="Arial"/>
          <w:color w:val="000000"/>
        </w:rPr>
        <w:t xml:space="preserve">nd select </w:t>
      </w:r>
      <w:r w:rsidR="00183F97">
        <w:rPr>
          <w:rFonts w:eastAsia="Times New Roman" w:cs="Arial"/>
          <w:color w:val="000000"/>
        </w:rPr>
        <w:t>“</w:t>
      </w:r>
      <w:r w:rsidR="00183F97" w:rsidRPr="00232589">
        <w:rPr>
          <w:rFonts w:eastAsia="Times New Roman" w:cs="Arial"/>
          <w:b/>
          <w:color w:val="000000"/>
        </w:rPr>
        <w:t>Edit Individual Documents…”</w:t>
      </w:r>
    </w:p>
    <w:p w14:paraId="7E974713" w14:textId="10D01246" w:rsidR="00183F97" w:rsidRPr="00CF1AE7" w:rsidRDefault="002E246E" w:rsidP="00CF1AE7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It will take some time and create a new word document </w:t>
      </w:r>
      <w:r w:rsidR="000B55E6">
        <w:rPr>
          <w:rFonts w:eastAsia="Times New Roman" w:cs="Arial"/>
          <w:color w:val="000000"/>
        </w:rPr>
        <w:t xml:space="preserve">with all </w:t>
      </w:r>
      <w:r w:rsidR="00183F97">
        <w:rPr>
          <w:rFonts w:eastAsia="Times New Roman" w:cs="Arial"/>
          <w:color w:val="000000"/>
        </w:rPr>
        <w:t>the beneficiary cards:</w:t>
      </w:r>
    </w:p>
    <w:p w14:paraId="58DE1EAC" w14:textId="09669D0A" w:rsidR="00183F97" w:rsidRDefault="00183F97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77B7F" wp14:editId="6C41E4C7">
                <wp:simplePos x="0" y="0"/>
                <wp:positionH relativeFrom="column">
                  <wp:posOffset>6540222</wp:posOffset>
                </wp:positionH>
                <wp:positionV relativeFrom="paragraph">
                  <wp:posOffset>530653</wp:posOffset>
                </wp:positionV>
                <wp:extent cx="45719" cy="229856"/>
                <wp:effectExtent l="127000" t="50800" r="107315" b="755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00000" flipH="1" flipV="1">
                          <a:off x="0" y="0"/>
                          <a:ext cx="45719" cy="2298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2CAF" id="Straight_x0020_Arrow_x0020_Connector_x0020_23" o:spid="_x0000_s1026" type="#_x0000_t32" style="position:absolute;margin-left:515pt;margin-top:41.8pt;width:3.6pt;height:18.1pt;rotation:-15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" strokecolor="red" strokeweight="3.5pt">
                <v:stroke endarrow="block"/>
                <v:shadow on="t" opacity="24903f" mv:blur="40000f" origin=",.5" offset="0,20000emu"/>
              </v:shape>
            </w:pict>
          </mc:Fallback>
        </mc:AlternateContent>
      </w:r>
      <w:r>
        <w:rPr>
          <w:rFonts w:eastAsia="Times New Roman" w:cs="Arial"/>
          <w:noProof/>
          <w:color w:val="000000"/>
        </w:rPr>
        <w:drawing>
          <wp:inline distT="0" distB="0" distL="0" distR="0" wp14:anchorId="28B649D2" wp14:editId="10C8C940">
            <wp:extent cx="6116320" cy="71501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08-11 at 19.48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98FB" w14:textId="77777777" w:rsidR="00183F97" w:rsidRDefault="00183F97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</w:p>
    <w:p w14:paraId="7622BC13" w14:textId="758112D0" w:rsidR="00FA4520" w:rsidRDefault="000B55E6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Save </w:t>
      </w:r>
      <w:r w:rsidR="00201D9E">
        <w:rPr>
          <w:rFonts w:eastAsia="Times New Roman" w:cs="Arial"/>
          <w:color w:val="000000"/>
        </w:rPr>
        <w:t>the merged document in</w:t>
      </w:r>
      <w:bookmarkStart w:id="0" w:name="_GoBack"/>
      <w:bookmarkEnd w:id="0"/>
      <w:r w:rsidR="00FA4520">
        <w:rPr>
          <w:rFonts w:eastAsia="Times New Roman" w:cs="Arial"/>
          <w:color w:val="000000"/>
        </w:rPr>
        <w:t xml:space="preserve"> pdf version for archive</w:t>
      </w:r>
    </w:p>
    <w:p w14:paraId="6B16B347" w14:textId="4608B4E9" w:rsidR="002E246E" w:rsidRDefault="000B55E6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and print all front pages</w:t>
      </w:r>
      <w:r w:rsidR="00FA4520">
        <w:rPr>
          <w:rFonts w:eastAsia="Times New Roman" w:cs="Arial"/>
          <w:color w:val="000000"/>
        </w:rPr>
        <w:t>, setting the “Presets” Layout as 4 pages per sheet</w:t>
      </w:r>
    </w:p>
    <w:p w14:paraId="2B19E1B3" w14:textId="77777777" w:rsidR="000B55E6" w:rsidRDefault="000B55E6" w:rsidP="00267F2C">
      <w:pPr>
        <w:pStyle w:val="ListParagraph"/>
        <w:spacing w:after="0"/>
        <w:ind w:left="851"/>
        <w:jc w:val="left"/>
        <w:rPr>
          <w:rFonts w:eastAsia="Times New Roman" w:cs="Arial"/>
          <w:color w:val="000000"/>
        </w:rPr>
      </w:pPr>
    </w:p>
    <w:p w14:paraId="2761E55B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center"/>
        <w:rPr>
          <w:rFonts w:eastAsia="Times New Roman" w:cs="Arial"/>
          <w:color w:val="000000"/>
        </w:rPr>
      </w:pPr>
      <w:r>
        <w:rPr>
          <w:rFonts w:eastAsia="Times New Roman" w:cs="Arial"/>
          <w:b/>
          <w:color w:val="000000"/>
        </w:rPr>
        <w:t xml:space="preserve">! </w:t>
      </w:r>
      <w:proofErr w:type="gramStart"/>
      <w:r w:rsidRPr="00CD6B78">
        <w:rPr>
          <w:rFonts w:eastAsia="Times New Roman" w:cs="Arial"/>
          <w:b/>
          <w:color w:val="000000"/>
        </w:rPr>
        <w:t>TIP</w:t>
      </w:r>
      <w:r>
        <w:rPr>
          <w:rFonts w:eastAsia="Times New Roman" w:cs="Arial"/>
          <w:b/>
          <w:color w:val="000000"/>
        </w:rPr>
        <w:t xml:space="preserve"> !</w:t>
      </w:r>
      <w:proofErr w:type="gramEnd"/>
    </w:p>
    <w:p w14:paraId="2C7487FF" w14:textId="71A88CA0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Make the cards difficult to reproduce:</w:t>
      </w:r>
    </w:p>
    <w:p w14:paraId="0D9208E6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- use special paper</w:t>
      </w:r>
    </w:p>
    <w:p w14:paraId="366C0911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- stamp them at the back</w:t>
      </w:r>
    </w:p>
    <w:p w14:paraId="69A49CC7" w14:textId="77777777" w:rsidR="000B55E6" w:rsidRDefault="000B55E6" w:rsidP="000B5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- make sure that a unique ID is correctly mentioned</w:t>
      </w:r>
    </w:p>
    <w:p w14:paraId="1AF46287" w14:textId="6B1F62B2" w:rsidR="000B55E6" w:rsidRDefault="000B55E6" w:rsidP="000B55E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ind w:left="2268" w:right="2686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- …</w:t>
      </w:r>
    </w:p>
    <w:p w14:paraId="16A5650D" w14:textId="77777777" w:rsidR="002E246E" w:rsidRPr="00267F2C" w:rsidRDefault="002E246E" w:rsidP="00267F2C">
      <w:pPr>
        <w:spacing w:after="0"/>
        <w:jc w:val="left"/>
        <w:rPr>
          <w:rFonts w:eastAsia="Times New Roman" w:cs="Arial"/>
          <w:color w:val="000000"/>
        </w:rPr>
      </w:pPr>
    </w:p>
    <w:p w14:paraId="74FB7A2E" w14:textId="661E2ED3" w:rsidR="001852C9" w:rsidRPr="00FA4520" w:rsidRDefault="000B55E6" w:rsidP="00FA4520">
      <w:pPr>
        <w:pStyle w:val="ListParagraph"/>
        <w:numPr>
          <w:ilvl w:val="1"/>
          <w:numId w:val="26"/>
        </w:numPr>
        <w:spacing w:after="0"/>
        <w:ind w:left="851" w:hanging="425"/>
        <w:jc w:val="left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Print</w:t>
      </w:r>
      <w:r w:rsidR="002E246E" w:rsidRPr="000B55E6">
        <w:rPr>
          <w:rFonts w:eastAsia="Times New Roman" w:cs="Arial"/>
          <w:color w:val="000000"/>
        </w:rPr>
        <w:t xml:space="preserve"> on the </w:t>
      </w:r>
      <w:r>
        <w:rPr>
          <w:rFonts w:eastAsia="Times New Roman" w:cs="Arial"/>
          <w:color w:val="000000"/>
        </w:rPr>
        <w:t>back</w:t>
      </w:r>
      <w:r w:rsidR="002E246E" w:rsidRPr="000B55E6">
        <w:rPr>
          <w:rFonts w:eastAsia="Times New Roman" w:cs="Arial"/>
          <w:color w:val="000000"/>
        </w:rPr>
        <w:t xml:space="preserve"> side the generic ‘</w:t>
      </w:r>
      <w:r w:rsidR="00FA4520">
        <w:rPr>
          <w:rFonts w:eastAsia="Times New Roman" w:cs="Arial"/>
          <w:color w:val="000000"/>
        </w:rPr>
        <w:t>Beneficiary card template-back’, i</w:t>
      </w:r>
      <w:r w:rsidR="00FA4520" w:rsidRPr="00FA4520">
        <w:rPr>
          <w:rFonts w:eastAsia="Times New Roman" w:cs="Arial"/>
          <w:color w:val="000000"/>
        </w:rPr>
        <w:t>t will make the card</w:t>
      </w:r>
      <w:r w:rsidR="002E246E" w:rsidRPr="00FA4520">
        <w:rPr>
          <w:rFonts w:eastAsia="Times New Roman" w:cs="Arial"/>
          <w:color w:val="000000"/>
        </w:rPr>
        <w:t xml:space="preserve"> usable </w:t>
      </w:r>
      <w:r w:rsidR="00FA4520" w:rsidRPr="00FA4520">
        <w:rPr>
          <w:rFonts w:eastAsia="Times New Roman" w:cs="Arial"/>
          <w:color w:val="000000"/>
        </w:rPr>
        <w:t>for several distributions</w:t>
      </w:r>
    </w:p>
    <w:sectPr w:rsidR="001852C9" w:rsidRPr="00FA4520" w:rsidSect="00CD6B78">
      <w:headerReference w:type="default" r:id="rId12"/>
      <w:footerReference w:type="even" r:id="rId13"/>
      <w:footerReference w:type="default" r:id="rId14"/>
      <w:pgSz w:w="11900" w:h="16840"/>
      <w:pgMar w:top="672" w:right="1134" w:bottom="1134" w:left="1134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BF909" w14:textId="77777777" w:rsidR="005016F8" w:rsidRDefault="005016F8" w:rsidP="00813C0B">
      <w:pPr>
        <w:spacing w:after="0"/>
      </w:pPr>
      <w:r>
        <w:separator/>
      </w:r>
    </w:p>
  </w:endnote>
  <w:endnote w:type="continuationSeparator" w:id="0">
    <w:p w14:paraId="27858C4E" w14:textId="77777777" w:rsidR="005016F8" w:rsidRDefault="005016F8" w:rsidP="00813C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DA011" w14:textId="77777777" w:rsidR="00092C41" w:rsidRDefault="00092C41" w:rsidP="00541F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E25DA1" w14:textId="77777777" w:rsidR="00092C41" w:rsidRDefault="00092C41" w:rsidP="00092C4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BC6F3" w14:textId="77777777" w:rsidR="00EE3C44" w:rsidRPr="00B45C74" w:rsidRDefault="00EE3C44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696CAD">
      <w:rPr>
        <w:b/>
        <w:noProof/>
        <w:color w:val="808080" w:themeColor="background1" w:themeShade="80"/>
        <w:sz w:val="18"/>
        <w:szCs w:val="18"/>
      </w:rPr>
      <w:t>1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14:paraId="7DEC1C62" w14:textId="6FC1BB55" w:rsidR="00EE3C44" w:rsidRPr="003A3500" w:rsidRDefault="00EE3C44" w:rsidP="00ED1B2B">
    <w:pPr>
      <w:pStyle w:val="Footer"/>
    </w:pPr>
    <w:r w:rsidRPr="00107E15">
      <w:rPr>
        <w:b/>
      </w:rPr>
      <w:t xml:space="preserve">Module </w:t>
    </w:r>
    <w:r>
      <w:rPr>
        <w:b/>
      </w:rPr>
      <w:t>4</w:t>
    </w:r>
    <w:r w:rsidRPr="00107E15">
      <w:rPr>
        <w:b/>
      </w:rPr>
      <w:t>.</w:t>
    </w:r>
    <w:r w:rsidRPr="00107E15">
      <w:t xml:space="preserve"> Step </w:t>
    </w:r>
    <w:r w:rsidR="00D85342">
      <w:t>4</w:t>
    </w:r>
    <w:r w:rsidRPr="00107E15">
      <w:t>.</w:t>
    </w:r>
    <w:r w:rsidR="00D85342">
      <w:t xml:space="preserve"> Sub-step 2</w:t>
    </w:r>
    <w:r>
      <w:t xml:space="preserve">. </w:t>
    </w:r>
    <w:r w:rsidRPr="00107E15">
      <w:rPr>
        <w:i/>
      </w:rPr>
      <w:fldChar w:fldCharType="begin"/>
    </w:r>
    <w:r w:rsidRPr="00107E15">
      <w:rPr>
        <w:i/>
      </w:rPr>
      <w:instrText xml:space="preserve"> STYLEREF  H1 \t  \* MERGEFORMAT </w:instrText>
    </w:r>
    <w:r w:rsidRPr="00107E15">
      <w:rPr>
        <w:i/>
      </w:rPr>
      <w:fldChar w:fldCharType="separate"/>
    </w:r>
    <w:r w:rsidR="00696CAD" w:rsidRPr="00696CAD">
      <w:rPr>
        <w:bCs/>
        <w:noProof/>
      </w:rPr>
      <w:t>Beneficiary</w:t>
    </w:r>
    <w:r w:rsidR="00696CAD">
      <w:rPr>
        <w:i/>
        <w:noProof/>
      </w:rPr>
      <w:t xml:space="preserve"> card mail merge instructions</w:t>
    </w:r>
    <w:r w:rsidRPr="00107E15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D62FE" w14:textId="77777777" w:rsidR="005016F8" w:rsidRDefault="005016F8" w:rsidP="00813C0B">
      <w:pPr>
        <w:spacing w:after="0"/>
      </w:pPr>
      <w:r>
        <w:separator/>
      </w:r>
    </w:p>
  </w:footnote>
  <w:footnote w:type="continuationSeparator" w:id="0">
    <w:p w14:paraId="190CDF0B" w14:textId="77777777" w:rsidR="005016F8" w:rsidRDefault="005016F8" w:rsidP="00813C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71BDE" w14:textId="77777777" w:rsidR="00EE3C44" w:rsidRPr="00074036" w:rsidRDefault="00EE3C44" w:rsidP="00173FF2">
    <w:pPr>
      <w:pStyle w:val="Header"/>
      <w:rPr>
        <w:szCs w:val="16"/>
      </w:rPr>
    </w:pPr>
    <w:r w:rsidRPr="004B5DA9">
      <w:rPr>
        <w:rStyle w:val="Pantone485"/>
      </w:rPr>
      <w:t>International Red Cross and Red Crescent Movement</w:t>
    </w:r>
    <w:r>
      <w:rPr>
        <w:rFonts w:cs="Caecilia-Light"/>
        <w:color w:val="FF0000"/>
        <w:szCs w:val="16"/>
      </w:rPr>
      <w:t xml:space="preserve"> </w:t>
    </w:r>
    <w:r w:rsidRPr="002B5D03">
      <w:rPr>
        <w:rStyle w:val="PageNumber"/>
        <w:bCs/>
        <w:szCs w:val="16"/>
      </w:rPr>
      <w:t>I</w:t>
    </w:r>
    <w:r w:rsidRPr="009F6986">
      <w:rPr>
        <w:rStyle w:val="PageNumber"/>
        <w:color w:val="FF0000"/>
        <w:szCs w:val="16"/>
      </w:rPr>
      <w:t xml:space="preserve"> </w:t>
    </w:r>
    <w:r w:rsidRPr="009F6986">
      <w:rPr>
        <w:b/>
        <w:szCs w:val="16"/>
      </w:rPr>
      <w:t>Cash in Emergenc</w:t>
    </w:r>
    <w:r>
      <w:rPr>
        <w:b/>
        <w:szCs w:val="16"/>
      </w:rPr>
      <w:t>ies</w:t>
    </w:r>
    <w:r w:rsidRPr="009F6986">
      <w:rPr>
        <w:b/>
        <w:szCs w:val="16"/>
      </w:rPr>
      <w:t xml:space="preserve"> Toolkit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3D3808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F22F30"/>
    <w:multiLevelType w:val="hybridMultilevel"/>
    <w:tmpl w:val="4CCC7FA2"/>
    <w:lvl w:ilvl="0" w:tplc="4FB2AF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E7CDB"/>
    <w:multiLevelType w:val="hybridMultilevel"/>
    <w:tmpl w:val="4EFC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777C2"/>
    <w:multiLevelType w:val="hybridMultilevel"/>
    <w:tmpl w:val="4280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221BF"/>
    <w:multiLevelType w:val="hybridMultilevel"/>
    <w:tmpl w:val="AA260FD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B3AED"/>
    <w:multiLevelType w:val="hybridMultilevel"/>
    <w:tmpl w:val="CA084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F5E0E"/>
    <w:multiLevelType w:val="multilevel"/>
    <w:tmpl w:val="EDC6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E46EF"/>
    <w:multiLevelType w:val="hybridMultilevel"/>
    <w:tmpl w:val="B2C82582"/>
    <w:lvl w:ilvl="0" w:tplc="5F549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83909"/>
    <w:multiLevelType w:val="hybridMultilevel"/>
    <w:tmpl w:val="7F0C8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458BF"/>
    <w:multiLevelType w:val="hybridMultilevel"/>
    <w:tmpl w:val="722A1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4436E"/>
    <w:multiLevelType w:val="hybridMultilevel"/>
    <w:tmpl w:val="054EB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676B25"/>
    <w:multiLevelType w:val="hybridMultilevel"/>
    <w:tmpl w:val="5B6A5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4D008F"/>
    <w:multiLevelType w:val="hybridMultilevel"/>
    <w:tmpl w:val="4F0606B2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3272D"/>
    <w:multiLevelType w:val="hybridMultilevel"/>
    <w:tmpl w:val="5B1A5B0C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455FB0"/>
    <w:multiLevelType w:val="multilevel"/>
    <w:tmpl w:val="54C0998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7">
    <w:nsid w:val="51003FF9"/>
    <w:multiLevelType w:val="hybridMultilevel"/>
    <w:tmpl w:val="715E91C8"/>
    <w:lvl w:ilvl="0" w:tplc="45B004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901165"/>
    <w:multiLevelType w:val="hybridMultilevel"/>
    <w:tmpl w:val="9A3695D4"/>
    <w:lvl w:ilvl="0" w:tplc="CD92E7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2633701"/>
    <w:multiLevelType w:val="hybridMultilevel"/>
    <w:tmpl w:val="B84A5EAC"/>
    <w:lvl w:ilvl="0" w:tplc="3000D4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D602C5"/>
    <w:multiLevelType w:val="hybridMultilevel"/>
    <w:tmpl w:val="FFC828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2F354DE"/>
    <w:multiLevelType w:val="hybridMultilevel"/>
    <w:tmpl w:val="1D54A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F3E53"/>
    <w:multiLevelType w:val="hybridMultilevel"/>
    <w:tmpl w:val="861451A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>
    <w:nsid w:val="64CB02AC"/>
    <w:multiLevelType w:val="hybridMultilevel"/>
    <w:tmpl w:val="4A0620FE"/>
    <w:lvl w:ilvl="0" w:tplc="0A2A72EC">
      <w:start w:val="6"/>
      <w:numFmt w:val="decimal"/>
      <w:lvlText w:val="%1."/>
      <w:lvlJc w:val="left"/>
      <w:pPr>
        <w:ind w:left="720" w:hanging="360"/>
      </w:pPr>
      <w:rPr>
        <w:rFonts w:cs="Arial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D62D6D"/>
    <w:multiLevelType w:val="hybridMultilevel"/>
    <w:tmpl w:val="7CB22A0E"/>
    <w:lvl w:ilvl="0" w:tplc="71228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26"/>
  </w:num>
  <w:num w:numId="5">
    <w:abstractNumId w:val="23"/>
  </w:num>
  <w:num w:numId="6">
    <w:abstractNumId w:val="22"/>
  </w:num>
  <w:num w:numId="7">
    <w:abstractNumId w:val="6"/>
  </w:num>
  <w:num w:numId="8">
    <w:abstractNumId w:val="10"/>
  </w:num>
  <w:num w:numId="9">
    <w:abstractNumId w:val="11"/>
  </w:num>
  <w:num w:numId="10">
    <w:abstractNumId w:val="3"/>
  </w:num>
  <w:num w:numId="11">
    <w:abstractNumId w:val="27"/>
  </w:num>
  <w:num w:numId="12">
    <w:abstractNumId w:val="12"/>
  </w:num>
  <w:num w:numId="13">
    <w:abstractNumId w:val="2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1"/>
  </w:num>
  <w:num w:numId="19">
    <w:abstractNumId w:val="4"/>
  </w:num>
  <w:num w:numId="20">
    <w:abstractNumId w:val="0"/>
  </w:num>
  <w:num w:numId="21">
    <w:abstractNumId w:val="5"/>
  </w:num>
  <w:num w:numId="22">
    <w:abstractNumId w:val="16"/>
  </w:num>
  <w:num w:numId="23">
    <w:abstractNumId w:val="7"/>
  </w:num>
  <w:num w:numId="24">
    <w:abstractNumId w:val="9"/>
  </w:num>
  <w:num w:numId="25">
    <w:abstractNumId w:val="28"/>
  </w:num>
  <w:num w:numId="26">
    <w:abstractNumId w:val="24"/>
  </w:num>
  <w:num w:numId="27">
    <w:abstractNumId w:val="20"/>
  </w:num>
  <w:num w:numId="28">
    <w:abstractNumId w:val="1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linkStyl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0B"/>
    <w:rsid w:val="000062E1"/>
    <w:rsid w:val="00015A18"/>
    <w:rsid w:val="00034F24"/>
    <w:rsid w:val="00053617"/>
    <w:rsid w:val="00071CDC"/>
    <w:rsid w:val="00092C41"/>
    <w:rsid w:val="000B1476"/>
    <w:rsid w:val="000B55E6"/>
    <w:rsid w:val="001204E9"/>
    <w:rsid w:val="00183F97"/>
    <w:rsid w:val="001852C9"/>
    <w:rsid w:val="001C1CB3"/>
    <w:rsid w:val="001C2181"/>
    <w:rsid w:val="001E6E7C"/>
    <w:rsid w:val="00201D9E"/>
    <w:rsid w:val="00232589"/>
    <w:rsid w:val="002464CA"/>
    <w:rsid w:val="00267F2C"/>
    <w:rsid w:val="00273CD6"/>
    <w:rsid w:val="002B6D4C"/>
    <w:rsid w:val="002D2A95"/>
    <w:rsid w:val="002E246E"/>
    <w:rsid w:val="002F051D"/>
    <w:rsid w:val="00326C2E"/>
    <w:rsid w:val="00351F63"/>
    <w:rsid w:val="00353854"/>
    <w:rsid w:val="00355349"/>
    <w:rsid w:val="00365723"/>
    <w:rsid w:val="00374900"/>
    <w:rsid w:val="003750CB"/>
    <w:rsid w:val="00386EB8"/>
    <w:rsid w:val="00395E28"/>
    <w:rsid w:val="003D1E76"/>
    <w:rsid w:val="003D5058"/>
    <w:rsid w:val="00406192"/>
    <w:rsid w:val="00460485"/>
    <w:rsid w:val="00474A50"/>
    <w:rsid w:val="00476D23"/>
    <w:rsid w:val="004B16E2"/>
    <w:rsid w:val="004B38C7"/>
    <w:rsid w:val="004C41E2"/>
    <w:rsid w:val="004F16B2"/>
    <w:rsid w:val="005016F8"/>
    <w:rsid w:val="00515DDD"/>
    <w:rsid w:val="0054183D"/>
    <w:rsid w:val="00574592"/>
    <w:rsid w:val="005A2902"/>
    <w:rsid w:val="005B41EE"/>
    <w:rsid w:val="005C03BD"/>
    <w:rsid w:val="005C5EF0"/>
    <w:rsid w:val="005D6D33"/>
    <w:rsid w:val="005E116D"/>
    <w:rsid w:val="00600220"/>
    <w:rsid w:val="00642A7E"/>
    <w:rsid w:val="006535B3"/>
    <w:rsid w:val="00673884"/>
    <w:rsid w:val="00696CAD"/>
    <w:rsid w:val="006A6C0A"/>
    <w:rsid w:val="006C1A4A"/>
    <w:rsid w:val="006C2F68"/>
    <w:rsid w:val="006F2FF1"/>
    <w:rsid w:val="00700666"/>
    <w:rsid w:val="00795E54"/>
    <w:rsid w:val="007A12C0"/>
    <w:rsid w:val="007B6A7D"/>
    <w:rsid w:val="00813C0B"/>
    <w:rsid w:val="00815E56"/>
    <w:rsid w:val="00833A44"/>
    <w:rsid w:val="00854CB9"/>
    <w:rsid w:val="008E2405"/>
    <w:rsid w:val="008F4CA2"/>
    <w:rsid w:val="009F4293"/>
    <w:rsid w:val="009F6F76"/>
    <w:rsid w:val="00A00DF5"/>
    <w:rsid w:val="00A744A8"/>
    <w:rsid w:val="00B214AA"/>
    <w:rsid w:val="00B71745"/>
    <w:rsid w:val="00B77B67"/>
    <w:rsid w:val="00B80603"/>
    <w:rsid w:val="00B8581E"/>
    <w:rsid w:val="00BA5D2F"/>
    <w:rsid w:val="00C22205"/>
    <w:rsid w:val="00C438AA"/>
    <w:rsid w:val="00C61754"/>
    <w:rsid w:val="00C62B57"/>
    <w:rsid w:val="00C662DB"/>
    <w:rsid w:val="00C77DFA"/>
    <w:rsid w:val="00CD6B78"/>
    <w:rsid w:val="00CF1AE7"/>
    <w:rsid w:val="00CF7A4F"/>
    <w:rsid w:val="00D06D50"/>
    <w:rsid w:val="00D170DE"/>
    <w:rsid w:val="00D53609"/>
    <w:rsid w:val="00D53D1E"/>
    <w:rsid w:val="00D85342"/>
    <w:rsid w:val="00DC5D20"/>
    <w:rsid w:val="00DD5BAE"/>
    <w:rsid w:val="00DF76B2"/>
    <w:rsid w:val="00E11B1B"/>
    <w:rsid w:val="00E3735D"/>
    <w:rsid w:val="00EA0D90"/>
    <w:rsid w:val="00EE3C44"/>
    <w:rsid w:val="00EF4542"/>
    <w:rsid w:val="00F628FC"/>
    <w:rsid w:val="00FA45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E9F7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="ArialMT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4AA"/>
    <w:pPr>
      <w:spacing w:after="120"/>
      <w:jc w:val="both"/>
    </w:pPr>
    <w:rPr>
      <w:rFonts w:ascii="Arial" w:hAnsi="Arial" w:cs="Times New Roman"/>
    </w:rPr>
  </w:style>
  <w:style w:type="paragraph" w:styleId="Heading1">
    <w:name w:val="heading 1"/>
    <w:basedOn w:val="H1"/>
    <w:next w:val="Normal"/>
    <w:link w:val="Heading1Char"/>
    <w:uiPriority w:val="9"/>
    <w:rsid w:val="00B214A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4AA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4AA"/>
    <w:pPr>
      <w:keepNext/>
      <w:spacing w:before="240"/>
      <w:jc w:val="left"/>
      <w:outlineLvl w:val="2"/>
    </w:pPr>
    <w:rPr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14AA"/>
    <w:pPr>
      <w:spacing w:after="240"/>
      <w:ind w:left="720"/>
      <w:contextualSpacing/>
    </w:pPr>
    <w:rPr>
      <w:rFonts w:eastAsiaTheme="minorHAnsi" w:cstheme="minorBidi"/>
      <w:szCs w:val="22"/>
    </w:rPr>
  </w:style>
  <w:style w:type="table" w:styleId="TableGrid">
    <w:name w:val="Table Grid"/>
    <w:basedOn w:val="TableNormal"/>
    <w:uiPriority w:val="59"/>
    <w:rsid w:val="00B214AA"/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14AA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B214AA"/>
    <w:rPr>
      <w:rFonts w:ascii="Arial" w:hAnsi="Arial" w:cs="Times New Roman"/>
      <w:sz w:val="16"/>
    </w:rPr>
  </w:style>
  <w:style w:type="paragraph" w:styleId="Footer">
    <w:name w:val="footer"/>
    <w:basedOn w:val="Normal"/>
    <w:link w:val="FooterChar"/>
    <w:uiPriority w:val="99"/>
    <w:unhideWhenUsed/>
    <w:rsid w:val="00B214AA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214AA"/>
    <w:rPr>
      <w:rFonts w:ascii="Arial" w:hAnsi="Arial" w:cs="Times New Roman"/>
      <w:sz w:val="16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B214AA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4AA"/>
    <w:rPr>
      <w:rFonts w:ascii="Arial" w:hAnsi="Arial" w:cs="Times New Roman"/>
      <w:sz w:val="16"/>
      <w:szCs w:val="22"/>
    </w:rPr>
  </w:style>
  <w:style w:type="character" w:styleId="FootnoteReference">
    <w:name w:val="footnote reference"/>
    <w:basedOn w:val="DefaultParagraphFont"/>
    <w:uiPriority w:val="99"/>
    <w:unhideWhenUsed/>
    <w:rsid w:val="00B214A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4A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A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unhideWhenUsed/>
    <w:rsid w:val="00B214AA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214AA"/>
    <w:rPr>
      <w:rFonts w:ascii="Arial" w:hAnsi="Arial" w:cs="Times New Roman"/>
      <w:b/>
      <w:sz w:val="4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214AA"/>
    <w:rPr>
      <w:rFonts w:ascii="Arial" w:hAnsi="Arial" w:cs="Times New Roman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214AA"/>
    <w:rPr>
      <w:rFonts w:ascii="Arial" w:hAnsi="Arial" w:cs="Times New Roman"/>
      <w:b/>
      <w:sz w:val="22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14AA"/>
    <w:rPr>
      <w:rFonts w:ascii="Arial" w:eastAsiaTheme="minorHAnsi" w:hAnsi="Arial" w:cstheme="minorBidi"/>
      <w:szCs w:val="22"/>
    </w:rPr>
  </w:style>
  <w:style w:type="paragraph" w:customStyle="1" w:styleId="Default">
    <w:name w:val="Default"/>
    <w:rsid w:val="00B214A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214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C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C44"/>
    <w:rPr>
      <w:rFonts w:ascii="Arial" w:hAnsi="Arial" w:cs="Times New Roman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B214AA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B214AA"/>
    <w:rPr>
      <w:rFonts w:ascii="Arial" w:hAnsi="Arial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B214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14A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14AA"/>
    <w:rPr>
      <w:rFonts w:ascii="Arial" w:hAnsi="Arial" w:cs="Arial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B214AA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B214AA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B214AA"/>
    <w:pPr>
      <w:numPr>
        <w:numId w:val="15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B214AA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B214AA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B214AA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B214AA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B214AA"/>
    <w:rPr>
      <w:rFonts w:ascii="Arial" w:hAnsi="Arial" w:cs="Times New Roman"/>
      <w:b/>
      <w:sz w:val="40"/>
      <w:szCs w:val="52"/>
    </w:rPr>
  </w:style>
  <w:style w:type="table" w:customStyle="1" w:styleId="TableGray">
    <w:name w:val="Table Gray"/>
    <w:basedOn w:val="TableNormal"/>
    <w:uiPriority w:val="99"/>
    <w:rsid w:val="00B214AA"/>
    <w:rPr>
      <w:rFonts w:asciiTheme="minorHAnsi" w:hAnsiTheme="minorHAnsi" w:cs="Times New Roman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B214AA"/>
    <w:pPr>
      <w:numPr>
        <w:numId w:val="16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Normal"/>
    <w:rsid w:val="00B214AA"/>
    <w:pPr>
      <w:numPr>
        <w:ilvl w:val="1"/>
        <w:numId w:val="13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B214AA"/>
    <w:pPr>
      <w:numPr>
        <w:numId w:val="14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B214AA"/>
    <w:pPr>
      <w:numPr>
        <w:numId w:val="17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B214AA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B214AA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B214AA"/>
    <w:pPr>
      <w:keepNext/>
      <w:keepLines/>
      <w:framePr w:hSpace="141" w:wrap="around" w:vAnchor="text" w:hAnchor="margin" w:y="402"/>
      <w:numPr>
        <w:numId w:val="18"/>
      </w:numPr>
      <w:spacing w:beforeLines="60" w:before="60" w:afterLines="20" w:after="20"/>
    </w:pPr>
  </w:style>
  <w:style w:type="character" w:customStyle="1" w:styleId="apple-converted-space">
    <w:name w:val="apple-converted-space"/>
    <w:basedOn w:val="DefaultParagraphFont"/>
    <w:rsid w:val="00386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6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48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2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0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1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38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7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45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30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40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3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5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9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834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C:\Clients\Croix Rouge\ICRC_Template.dotx</Template>
  <TotalTime>59</TotalTime>
  <Pages>2</Pages>
  <Words>291</Words>
  <Characters>1662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Pantaleo Creti</dc:creator>
  <cp:lastModifiedBy>Microsoft Office User</cp:lastModifiedBy>
  <cp:revision>9</cp:revision>
  <cp:lastPrinted>2015-10-09T16:01:00Z</cp:lastPrinted>
  <dcterms:created xsi:type="dcterms:W3CDTF">2016-08-11T16:11:00Z</dcterms:created>
  <dcterms:modified xsi:type="dcterms:W3CDTF">2016-08-16T18:31:00Z</dcterms:modified>
</cp:coreProperties>
</file>